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8712CC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8712CC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8712CC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7FAC" w:rsidRPr="00846B76" w14:paraId="2027FC67" w14:textId="77777777" w:rsidTr="009512C6">
        <w:tc>
          <w:tcPr>
            <w:tcW w:w="1414" w:type="pct"/>
            <w:vAlign w:val="bottom"/>
          </w:tcPr>
          <w:p w14:paraId="390AC8BF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6DC40C3E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516A3F5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09CA42E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45338B3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C4B8944" w14:textId="77777777" w:rsidR="00507FAC" w:rsidRPr="00846B76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68DDCDAB" w14:textId="77777777" w:rsidR="00507FAC" w:rsidRPr="00846B76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343DC33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2C05884" w14:textId="463A5390" w:rsidR="00507FAC" w:rsidRDefault="00507FAC" w:rsidP="00507FAC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>Wyrażam zgodę na przetwarzanie moich da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nych osobowych w celu rejestracji noclegu</w:t>
            </w: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 xml:space="preserve">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danych)".</w:t>
            </w:r>
          </w:p>
          <w:p w14:paraId="68108675" w14:textId="77777777" w:rsidR="00507FAC" w:rsidRDefault="00507FAC" w:rsidP="00507FAC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5B52B2BA" w:rsidR="00F71B2C" w:rsidRPr="004957C0" w:rsidRDefault="00507FA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Podpis:</w:t>
            </w:r>
          </w:p>
        </w:tc>
      </w:tr>
      <w:tr w:rsidR="00507FAC" w:rsidRPr="00846B76" w14:paraId="68C75979" w14:textId="77777777" w:rsidTr="009512C6">
        <w:tc>
          <w:tcPr>
            <w:tcW w:w="1414" w:type="pct"/>
            <w:vAlign w:val="bottom"/>
          </w:tcPr>
          <w:p w14:paraId="7114608A" w14:textId="77777777" w:rsidR="00507FAC" w:rsidRDefault="00507FAC" w:rsidP="00A85EA0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35C885F2" w14:textId="77777777" w:rsidR="00507FAC" w:rsidRPr="004957C0" w:rsidRDefault="00507FA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507FAC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8712C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507FAC" w:rsidRPr="00846B76" w14:paraId="396E531C" w14:textId="77777777" w:rsidTr="009512C6">
        <w:tc>
          <w:tcPr>
            <w:tcW w:w="1414" w:type="pct"/>
            <w:vAlign w:val="bottom"/>
          </w:tcPr>
          <w:p w14:paraId="58771E54" w14:textId="77777777" w:rsidR="00507FAC" w:rsidRDefault="00507FA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64B10A8C" w14:textId="77777777" w:rsidR="00507FAC" w:rsidRPr="00F71B2C" w:rsidRDefault="00507FA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EE9245" w14:textId="518E1AC5" w:rsidR="00507FAC" w:rsidRDefault="00507FAC" w:rsidP="00637200">
            <w:r>
              <w:t>Podpis: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0E9F6B81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85F8E" w14:textId="77777777" w:rsidR="008712CC" w:rsidRDefault="008712CC" w:rsidP="000172E5">
      <w:pPr>
        <w:spacing w:after="0" w:line="240" w:lineRule="auto"/>
      </w:pPr>
      <w:r>
        <w:separator/>
      </w:r>
    </w:p>
  </w:endnote>
  <w:endnote w:type="continuationSeparator" w:id="0">
    <w:p w14:paraId="6350B2EF" w14:textId="77777777" w:rsidR="008712CC" w:rsidRDefault="008712C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C7854F-C12B-4B03-AA9A-D1ABD4000BE3}"/>
    <w:embedBold r:id="rId2" w:fontKey="{3FFB7AC4-0A33-4B3E-93A4-E4AFAD891E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E6F9173-1104-436D-8689-9A737D3287DD}"/>
    <w:embedBold r:id="rId4" w:fontKey="{DABDFD74-A7E9-49BE-9094-80BD007255A6}"/>
    <w:embedItalic r:id="rId5" w:fontKey="{AEF1C48B-0E7F-40FB-97DB-083864CCD4BE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1AE2621-EF90-4864-9D96-D5B9BBB5A7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63A42B7-57C7-44FB-8D9F-31CF853B92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CE98542-FC7D-426A-AD41-CD54A8C11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E883C" w14:textId="77777777" w:rsidR="008712CC" w:rsidRDefault="008712CC" w:rsidP="000172E5">
      <w:pPr>
        <w:spacing w:after="0" w:line="240" w:lineRule="auto"/>
      </w:pPr>
      <w:r>
        <w:separator/>
      </w:r>
    </w:p>
  </w:footnote>
  <w:footnote w:type="continuationSeparator" w:id="0">
    <w:p w14:paraId="49BF834F" w14:textId="77777777" w:rsidR="008712CC" w:rsidRDefault="008712C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07FAC"/>
    <w:rsid w:val="005112D0"/>
    <w:rsid w:val="00551719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712CC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242A6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  <w:rsid w:val="00ED148D"/>
    <w:rsid w:val="00F8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2A53248-2E10-48A2-93A0-968795874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124</Words>
  <Characters>749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2021-04-23T06:08:00Z</dcterms:created>
  <dcterms:modified xsi:type="dcterms:W3CDTF">2021-04-23T06:08:00Z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